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3C2C" w:rsidRPr="00DD07CA" w:rsidRDefault="00F53C2C" w:rsidP="00C16170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DD07CA">
        <w:rPr>
          <w:rFonts w:ascii="Times New Roman" w:hAnsi="Times New Roman"/>
          <w:sz w:val="24"/>
          <w:szCs w:val="24"/>
        </w:rPr>
        <w:t>Муниципальное бюджетное общеобразовательное учреждение</w:t>
      </w:r>
    </w:p>
    <w:p w:rsidR="00F53C2C" w:rsidRPr="00DD07CA" w:rsidRDefault="00F53C2C" w:rsidP="00C16170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DD07CA">
        <w:rPr>
          <w:rFonts w:ascii="Times New Roman" w:hAnsi="Times New Roman"/>
          <w:sz w:val="24"/>
          <w:szCs w:val="24"/>
        </w:rPr>
        <w:t>«</w:t>
      </w:r>
      <w:r>
        <w:rPr>
          <w:rFonts w:ascii="Times New Roman" w:hAnsi="Times New Roman"/>
          <w:sz w:val="24"/>
          <w:szCs w:val="24"/>
        </w:rPr>
        <w:t>Черемшанская</w:t>
      </w:r>
      <w:r w:rsidRPr="00DD07CA">
        <w:rPr>
          <w:rFonts w:ascii="Times New Roman" w:hAnsi="Times New Roman"/>
          <w:sz w:val="24"/>
          <w:szCs w:val="24"/>
        </w:rPr>
        <w:t xml:space="preserve"> средняя общеобразовательная школа</w:t>
      </w:r>
      <w:r>
        <w:rPr>
          <w:rFonts w:ascii="Times New Roman" w:hAnsi="Times New Roman"/>
          <w:sz w:val="24"/>
          <w:szCs w:val="24"/>
        </w:rPr>
        <w:t xml:space="preserve"> №2 имени С. А. Ларионова</w:t>
      </w:r>
      <w:r w:rsidRPr="00DD07CA">
        <w:rPr>
          <w:rFonts w:ascii="Times New Roman" w:hAnsi="Times New Roman"/>
          <w:sz w:val="24"/>
          <w:szCs w:val="24"/>
        </w:rPr>
        <w:t>»</w:t>
      </w:r>
    </w:p>
    <w:p w:rsidR="00F53C2C" w:rsidRPr="00DD07CA" w:rsidRDefault="00F53C2C" w:rsidP="00C16170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DD07CA">
        <w:rPr>
          <w:rFonts w:ascii="Times New Roman" w:hAnsi="Times New Roman"/>
          <w:sz w:val="24"/>
          <w:szCs w:val="24"/>
        </w:rPr>
        <w:t>Черемшанского муниципального района Республики Татарстан</w:t>
      </w:r>
    </w:p>
    <w:p w:rsidR="00F53C2C" w:rsidRPr="00A228B0" w:rsidRDefault="00F53C2C" w:rsidP="00C16170">
      <w:pPr>
        <w:spacing w:after="0"/>
        <w:rPr>
          <w:rFonts w:ascii="Times New Roman" w:hAnsi="Times New Roman"/>
          <w:sz w:val="32"/>
          <w:szCs w:val="32"/>
        </w:rPr>
      </w:pPr>
    </w:p>
    <w:p w:rsidR="00F53C2C" w:rsidRPr="00A228B0" w:rsidRDefault="00F53C2C">
      <w:pPr>
        <w:rPr>
          <w:rFonts w:ascii="Times New Roman" w:hAnsi="Times New Roman"/>
          <w:sz w:val="32"/>
          <w:szCs w:val="32"/>
        </w:rPr>
      </w:pPr>
      <w:r w:rsidRPr="00A228B0">
        <w:rPr>
          <w:rFonts w:ascii="Times New Roman" w:hAnsi="Times New Roman"/>
          <w:sz w:val="32"/>
          <w:szCs w:val="32"/>
        </w:rPr>
        <w:t xml:space="preserve">   </w:t>
      </w:r>
      <w:r>
        <w:rPr>
          <w:rFonts w:ascii="Times New Roman" w:hAnsi="Times New Roman"/>
          <w:sz w:val="32"/>
          <w:szCs w:val="32"/>
        </w:rPr>
        <w:t xml:space="preserve">                                              </w:t>
      </w:r>
      <w:r w:rsidRPr="00A228B0">
        <w:rPr>
          <w:rFonts w:ascii="Times New Roman" w:hAnsi="Times New Roman"/>
          <w:sz w:val="32"/>
          <w:szCs w:val="32"/>
        </w:rPr>
        <w:t xml:space="preserve"> Режим занятий кабинета </w:t>
      </w:r>
      <w:r>
        <w:rPr>
          <w:rFonts w:ascii="Times New Roman" w:hAnsi="Times New Roman"/>
          <w:sz w:val="32"/>
          <w:szCs w:val="32"/>
        </w:rPr>
        <w:t>химии и биологии на 2022-2023</w:t>
      </w:r>
      <w:r w:rsidRPr="00A228B0">
        <w:rPr>
          <w:rFonts w:ascii="Times New Roman" w:hAnsi="Times New Roman"/>
          <w:sz w:val="32"/>
          <w:szCs w:val="32"/>
        </w:rPr>
        <w:t xml:space="preserve"> учебный год</w:t>
      </w:r>
    </w:p>
    <w:p w:rsidR="00F53C2C" w:rsidRPr="00DD07CA" w:rsidRDefault="00F53C2C">
      <w:pPr>
        <w:rPr>
          <w:rFonts w:ascii="Times New Roman" w:hAnsi="Times New Roman"/>
          <w:sz w:val="24"/>
          <w:szCs w:val="24"/>
        </w:rPr>
      </w:pPr>
      <w:r w:rsidRPr="00DD07CA">
        <w:rPr>
          <w:rFonts w:ascii="Times New Roman" w:hAnsi="Times New Roman"/>
          <w:sz w:val="24"/>
          <w:szCs w:val="24"/>
        </w:rPr>
        <w:t xml:space="preserve"> Учитель: </w:t>
      </w:r>
      <w:r>
        <w:rPr>
          <w:rFonts w:ascii="Times New Roman" w:hAnsi="Times New Roman"/>
          <w:sz w:val="24"/>
          <w:szCs w:val="24"/>
        </w:rPr>
        <w:t>Алеева Рамзия Вагизовна</w:t>
      </w:r>
    </w:p>
    <w:tbl>
      <w:tblPr>
        <w:tblW w:w="14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36"/>
        <w:gridCol w:w="1107"/>
        <w:gridCol w:w="2096"/>
        <w:gridCol w:w="2869"/>
        <w:gridCol w:w="2234"/>
        <w:gridCol w:w="2126"/>
        <w:gridCol w:w="2720"/>
        <w:gridCol w:w="1391"/>
      </w:tblGrid>
      <w:tr w:rsidR="00F53C2C" w:rsidRPr="00E918BA" w:rsidTr="00E918BA">
        <w:tc>
          <w:tcPr>
            <w:tcW w:w="0" w:type="auto"/>
          </w:tcPr>
          <w:p w:rsidR="00F53C2C" w:rsidRPr="00E918BA" w:rsidRDefault="00F53C2C" w:rsidP="00E918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F53C2C" w:rsidRPr="00E918BA" w:rsidRDefault="00F53C2C" w:rsidP="00E918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6" w:type="dxa"/>
          </w:tcPr>
          <w:p w:rsidR="00F53C2C" w:rsidRPr="00E918BA" w:rsidRDefault="00F53C2C" w:rsidP="00E918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18BA">
              <w:rPr>
                <w:rFonts w:ascii="Times New Roman" w:hAnsi="Times New Roman"/>
                <w:sz w:val="24"/>
                <w:szCs w:val="24"/>
              </w:rPr>
              <w:t>Понедельник</w:t>
            </w:r>
          </w:p>
        </w:tc>
        <w:tc>
          <w:tcPr>
            <w:tcW w:w="2869" w:type="dxa"/>
          </w:tcPr>
          <w:p w:rsidR="00F53C2C" w:rsidRPr="00E918BA" w:rsidRDefault="00F53C2C" w:rsidP="00E918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18BA">
              <w:rPr>
                <w:rFonts w:ascii="Times New Roman" w:hAnsi="Times New Roman"/>
                <w:sz w:val="24"/>
                <w:szCs w:val="24"/>
              </w:rPr>
              <w:t>Вторник</w:t>
            </w:r>
          </w:p>
        </w:tc>
        <w:tc>
          <w:tcPr>
            <w:tcW w:w="2234" w:type="dxa"/>
          </w:tcPr>
          <w:p w:rsidR="00F53C2C" w:rsidRPr="00E918BA" w:rsidRDefault="00F53C2C" w:rsidP="00E918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18BA">
              <w:rPr>
                <w:rFonts w:ascii="Times New Roman" w:hAnsi="Times New Roman"/>
                <w:sz w:val="24"/>
                <w:szCs w:val="24"/>
              </w:rPr>
              <w:t>Среда</w:t>
            </w:r>
          </w:p>
        </w:tc>
        <w:tc>
          <w:tcPr>
            <w:tcW w:w="2126" w:type="dxa"/>
          </w:tcPr>
          <w:p w:rsidR="00F53C2C" w:rsidRPr="00E918BA" w:rsidRDefault="00F53C2C" w:rsidP="00E918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18BA">
              <w:rPr>
                <w:rFonts w:ascii="Times New Roman" w:hAnsi="Times New Roman"/>
                <w:sz w:val="24"/>
                <w:szCs w:val="24"/>
              </w:rPr>
              <w:t>Четверг</w:t>
            </w:r>
          </w:p>
        </w:tc>
        <w:tc>
          <w:tcPr>
            <w:tcW w:w="2720" w:type="dxa"/>
          </w:tcPr>
          <w:p w:rsidR="00F53C2C" w:rsidRPr="00E918BA" w:rsidRDefault="00F53C2C" w:rsidP="00E918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18BA">
              <w:rPr>
                <w:rFonts w:ascii="Times New Roman" w:hAnsi="Times New Roman"/>
                <w:sz w:val="24"/>
                <w:szCs w:val="24"/>
              </w:rPr>
              <w:t>Пятница</w:t>
            </w:r>
          </w:p>
        </w:tc>
        <w:tc>
          <w:tcPr>
            <w:tcW w:w="1391" w:type="dxa"/>
          </w:tcPr>
          <w:p w:rsidR="00F53C2C" w:rsidRPr="00E918BA" w:rsidRDefault="00F53C2C" w:rsidP="00E918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18BA">
              <w:rPr>
                <w:rFonts w:ascii="Times New Roman" w:hAnsi="Times New Roman"/>
                <w:sz w:val="24"/>
                <w:szCs w:val="24"/>
              </w:rPr>
              <w:t>Суббота</w:t>
            </w:r>
          </w:p>
        </w:tc>
      </w:tr>
      <w:tr w:rsidR="00F53C2C" w:rsidRPr="00E918BA" w:rsidTr="00E918BA">
        <w:tc>
          <w:tcPr>
            <w:tcW w:w="0" w:type="auto"/>
          </w:tcPr>
          <w:p w:rsidR="00F53C2C" w:rsidRPr="00E918BA" w:rsidRDefault="00F53C2C" w:rsidP="00E918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18B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F53C2C" w:rsidRPr="00E918BA" w:rsidRDefault="00F53C2C" w:rsidP="00E918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18BA">
              <w:rPr>
                <w:rFonts w:ascii="Times New Roman" w:hAnsi="Times New Roman"/>
                <w:sz w:val="24"/>
                <w:szCs w:val="24"/>
              </w:rPr>
              <w:t>8.00-8.45</w:t>
            </w:r>
          </w:p>
        </w:tc>
        <w:tc>
          <w:tcPr>
            <w:tcW w:w="2096" w:type="dxa"/>
          </w:tcPr>
          <w:p w:rsidR="00F53C2C" w:rsidRPr="00E918BA" w:rsidRDefault="00F53C2C" w:rsidP="00317E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18BA">
              <w:rPr>
                <w:rFonts w:ascii="Times New Roman" w:hAnsi="Times New Roman"/>
                <w:sz w:val="24"/>
                <w:szCs w:val="24"/>
              </w:rPr>
              <w:t>Урок биологии</w:t>
            </w:r>
          </w:p>
          <w:p w:rsidR="00F53C2C" w:rsidRPr="00E918BA" w:rsidRDefault="00F53C2C" w:rsidP="00317E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18BA">
              <w:rPr>
                <w:rFonts w:ascii="Times New Roman" w:hAnsi="Times New Roman"/>
                <w:sz w:val="24"/>
                <w:szCs w:val="24"/>
              </w:rPr>
              <w:t xml:space="preserve"> в 7 классе</w:t>
            </w:r>
          </w:p>
        </w:tc>
        <w:tc>
          <w:tcPr>
            <w:tcW w:w="2869" w:type="dxa"/>
          </w:tcPr>
          <w:p w:rsidR="00F53C2C" w:rsidRPr="00E918BA" w:rsidRDefault="00F53C2C" w:rsidP="00E918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18BA">
              <w:rPr>
                <w:rFonts w:ascii="Times New Roman" w:hAnsi="Times New Roman"/>
                <w:sz w:val="24"/>
                <w:szCs w:val="24"/>
              </w:rPr>
              <w:t>Урок  биологии                                   в 11 классе</w:t>
            </w:r>
          </w:p>
        </w:tc>
        <w:tc>
          <w:tcPr>
            <w:tcW w:w="2234" w:type="dxa"/>
          </w:tcPr>
          <w:p w:rsidR="00F53C2C" w:rsidRPr="00E918BA" w:rsidRDefault="00F53C2C" w:rsidP="00E918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18BA">
              <w:rPr>
                <w:rFonts w:ascii="Times New Roman" w:hAnsi="Times New Roman"/>
                <w:sz w:val="24"/>
                <w:szCs w:val="24"/>
              </w:rPr>
              <w:t xml:space="preserve">Урок биологии                                    в 5 классе </w:t>
            </w:r>
          </w:p>
        </w:tc>
        <w:tc>
          <w:tcPr>
            <w:tcW w:w="2126" w:type="dxa"/>
          </w:tcPr>
          <w:p w:rsidR="00F53C2C" w:rsidRPr="00E918BA" w:rsidRDefault="00F53C2C" w:rsidP="00E918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18BA">
              <w:rPr>
                <w:rFonts w:ascii="Times New Roman" w:hAnsi="Times New Roman"/>
                <w:sz w:val="24"/>
                <w:szCs w:val="24"/>
              </w:rPr>
              <w:t>Урок  химии                                 в 8 классе</w:t>
            </w:r>
          </w:p>
        </w:tc>
        <w:tc>
          <w:tcPr>
            <w:tcW w:w="2720" w:type="dxa"/>
          </w:tcPr>
          <w:p w:rsidR="00F53C2C" w:rsidRPr="00E918BA" w:rsidRDefault="00F53C2C" w:rsidP="00E918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1" w:type="dxa"/>
          </w:tcPr>
          <w:p w:rsidR="00F53C2C" w:rsidRPr="00E918BA" w:rsidRDefault="00F53C2C" w:rsidP="00E918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3C2C" w:rsidRPr="00E918BA" w:rsidTr="00E918BA">
        <w:tc>
          <w:tcPr>
            <w:tcW w:w="0" w:type="auto"/>
          </w:tcPr>
          <w:p w:rsidR="00F53C2C" w:rsidRPr="00E918BA" w:rsidRDefault="00F53C2C" w:rsidP="00E918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18B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F53C2C" w:rsidRPr="00E918BA" w:rsidRDefault="00F53C2C" w:rsidP="00E918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18BA">
              <w:rPr>
                <w:rFonts w:ascii="Times New Roman" w:hAnsi="Times New Roman"/>
                <w:sz w:val="24"/>
                <w:szCs w:val="24"/>
              </w:rPr>
              <w:t>9.00-9.45</w:t>
            </w:r>
          </w:p>
        </w:tc>
        <w:tc>
          <w:tcPr>
            <w:tcW w:w="2096" w:type="dxa"/>
          </w:tcPr>
          <w:p w:rsidR="00F53C2C" w:rsidRPr="00E918BA" w:rsidRDefault="00F53C2C" w:rsidP="00E918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69" w:type="dxa"/>
          </w:tcPr>
          <w:p w:rsidR="00F53C2C" w:rsidRPr="00E918BA" w:rsidRDefault="00F53C2C" w:rsidP="00E918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18BA">
              <w:rPr>
                <w:rFonts w:ascii="Times New Roman" w:hAnsi="Times New Roman"/>
                <w:sz w:val="24"/>
                <w:szCs w:val="24"/>
              </w:rPr>
              <w:t>Урок  химии                                 в 10 классе</w:t>
            </w:r>
          </w:p>
        </w:tc>
        <w:tc>
          <w:tcPr>
            <w:tcW w:w="2234" w:type="dxa"/>
          </w:tcPr>
          <w:p w:rsidR="00F53C2C" w:rsidRPr="00E918BA" w:rsidRDefault="00F53C2C" w:rsidP="00E918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F53C2C" w:rsidRPr="00E918BA" w:rsidRDefault="00F53C2C" w:rsidP="00E918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18BA">
              <w:rPr>
                <w:rFonts w:ascii="Times New Roman" w:hAnsi="Times New Roman"/>
                <w:sz w:val="24"/>
                <w:szCs w:val="24"/>
              </w:rPr>
              <w:t>Урок  химии                                 в 9 классе</w:t>
            </w:r>
          </w:p>
        </w:tc>
        <w:tc>
          <w:tcPr>
            <w:tcW w:w="2720" w:type="dxa"/>
          </w:tcPr>
          <w:p w:rsidR="00F53C2C" w:rsidRPr="00E918BA" w:rsidRDefault="00F53C2C" w:rsidP="00E918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18BA">
              <w:rPr>
                <w:rFonts w:ascii="Times New Roman" w:hAnsi="Times New Roman"/>
                <w:sz w:val="24"/>
                <w:szCs w:val="24"/>
              </w:rPr>
              <w:t>Урок биологии                               в 7 классе</w:t>
            </w:r>
          </w:p>
        </w:tc>
        <w:tc>
          <w:tcPr>
            <w:tcW w:w="1391" w:type="dxa"/>
          </w:tcPr>
          <w:p w:rsidR="00F53C2C" w:rsidRPr="00E918BA" w:rsidRDefault="00F53C2C" w:rsidP="00E918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3C2C" w:rsidRPr="00E918BA" w:rsidTr="00E918BA">
        <w:tc>
          <w:tcPr>
            <w:tcW w:w="0" w:type="auto"/>
          </w:tcPr>
          <w:p w:rsidR="00F53C2C" w:rsidRPr="00E918BA" w:rsidRDefault="00F53C2C" w:rsidP="00E918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18B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F53C2C" w:rsidRPr="00E918BA" w:rsidRDefault="00F53C2C" w:rsidP="00E918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18BA">
              <w:rPr>
                <w:rFonts w:ascii="Times New Roman" w:hAnsi="Times New Roman"/>
                <w:sz w:val="24"/>
                <w:szCs w:val="24"/>
              </w:rPr>
              <w:t>9.55-10.40</w:t>
            </w:r>
          </w:p>
        </w:tc>
        <w:tc>
          <w:tcPr>
            <w:tcW w:w="2096" w:type="dxa"/>
          </w:tcPr>
          <w:p w:rsidR="00F53C2C" w:rsidRPr="00E918BA" w:rsidRDefault="00F53C2C" w:rsidP="00E918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18BA">
              <w:rPr>
                <w:rFonts w:ascii="Times New Roman" w:hAnsi="Times New Roman"/>
                <w:sz w:val="24"/>
                <w:szCs w:val="24"/>
              </w:rPr>
              <w:t>Урок биологии                               в 9 классе</w:t>
            </w:r>
          </w:p>
        </w:tc>
        <w:tc>
          <w:tcPr>
            <w:tcW w:w="2869" w:type="dxa"/>
          </w:tcPr>
          <w:p w:rsidR="00F53C2C" w:rsidRPr="00E918BA" w:rsidRDefault="00F53C2C" w:rsidP="00E918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18BA">
              <w:rPr>
                <w:rFonts w:ascii="Times New Roman" w:hAnsi="Times New Roman"/>
                <w:sz w:val="24"/>
                <w:szCs w:val="24"/>
              </w:rPr>
              <w:t>Урок  химии                                 в 11 классе</w:t>
            </w:r>
          </w:p>
        </w:tc>
        <w:tc>
          <w:tcPr>
            <w:tcW w:w="2234" w:type="dxa"/>
          </w:tcPr>
          <w:p w:rsidR="00F53C2C" w:rsidRPr="00E918BA" w:rsidRDefault="00F53C2C" w:rsidP="00E918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18BA">
              <w:rPr>
                <w:rFonts w:ascii="Times New Roman" w:hAnsi="Times New Roman"/>
                <w:sz w:val="24"/>
                <w:szCs w:val="24"/>
              </w:rPr>
              <w:t>Урок биологии                                          в 6 классе</w:t>
            </w:r>
          </w:p>
        </w:tc>
        <w:tc>
          <w:tcPr>
            <w:tcW w:w="2126" w:type="dxa"/>
          </w:tcPr>
          <w:p w:rsidR="00F53C2C" w:rsidRPr="00E918BA" w:rsidRDefault="00F53C2C" w:rsidP="00E918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18BA">
              <w:rPr>
                <w:rFonts w:ascii="Times New Roman" w:hAnsi="Times New Roman"/>
                <w:sz w:val="24"/>
                <w:szCs w:val="24"/>
              </w:rPr>
              <w:t>Урок  химии                                 в 11 классе</w:t>
            </w:r>
          </w:p>
        </w:tc>
        <w:tc>
          <w:tcPr>
            <w:tcW w:w="2720" w:type="dxa"/>
          </w:tcPr>
          <w:p w:rsidR="00F53C2C" w:rsidRPr="00E918BA" w:rsidRDefault="00F53C2C" w:rsidP="00E918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18BA">
              <w:rPr>
                <w:rFonts w:ascii="Times New Roman" w:hAnsi="Times New Roman"/>
                <w:sz w:val="24"/>
                <w:szCs w:val="24"/>
              </w:rPr>
              <w:t>Урок биологии                            в 8 классе</w:t>
            </w:r>
          </w:p>
        </w:tc>
        <w:tc>
          <w:tcPr>
            <w:tcW w:w="1391" w:type="dxa"/>
          </w:tcPr>
          <w:p w:rsidR="00F53C2C" w:rsidRPr="00E918BA" w:rsidRDefault="00F53C2C" w:rsidP="00E918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3C2C" w:rsidRPr="00E918BA" w:rsidTr="00E918BA">
        <w:tc>
          <w:tcPr>
            <w:tcW w:w="0" w:type="auto"/>
          </w:tcPr>
          <w:p w:rsidR="00F53C2C" w:rsidRPr="00E918BA" w:rsidRDefault="00F53C2C" w:rsidP="00E918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18B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F53C2C" w:rsidRPr="00E918BA" w:rsidRDefault="00F53C2C" w:rsidP="00E918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18BA">
              <w:rPr>
                <w:rFonts w:ascii="Times New Roman" w:hAnsi="Times New Roman"/>
                <w:sz w:val="24"/>
                <w:szCs w:val="24"/>
              </w:rPr>
              <w:t>10.50-11.35</w:t>
            </w:r>
          </w:p>
        </w:tc>
        <w:tc>
          <w:tcPr>
            <w:tcW w:w="2096" w:type="dxa"/>
          </w:tcPr>
          <w:p w:rsidR="00F53C2C" w:rsidRPr="00E918BA" w:rsidRDefault="00F53C2C" w:rsidP="00E918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69" w:type="dxa"/>
          </w:tcPr>
          <w:p w:rsidR="00F53C2C" w:rsidRPr="00E918BA" w:rsidRDefault="00F53C2C" w:rsidP="00E918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18BA">
              <w:rPr>
                <w:rFonts w:ascii="Times New Roman" w:hAnsi="Times New Roman"/>
                <w:sz w:val="24"/>
                <w:szCs w:val="24"/>
              </w:rPr>
              <w:t>Урок  химии                                 в 9 классе</w:t>
            </w:r>
          </w:p>
        </w:tc>
        <w:tc>
          <w:tcPr>
            <w:tcW w:w="2234" w:type="dxa"/>
          </w:tcPr>
          <w:p w:rsidR="00F53C2C" w:rsidRPr="00E918BA" w:rsidRDefault="00F53C2C" w:rsidP="00E918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F53C2C" w:rsidRPr="00E918BA" w:rsidRDefault="00F53C2C" w:rsidP="00E918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18BA">
              <w:rPr>
                <w:rFonts w:ascii="Times New Roman" w:hAnsi="Times New Roman"/>
                <w:sz w:val="24"/>
                <w:szCs w:val="24"/>
              </w:rPr>
              <w:t>Урок  химии                                 в 10 классе</w:t>
            </w:r>
          </w:p>
        </w:tc>
        <w:tc>
          <w:tcPr>
            <w:tcW w:w="2720" w:type="dxa"/>
          </w:tcPr>
          <w:p w:rsidR="00F53C2C" w:rsidRPr="00E918BA" w:rsidRDefault="00F53C2C" w:rsidP="00E918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1" w:type="dxa"/>
          </w:tcPr>
          <w:p w:rsidR="00F53C2C" w:rsidRPr="00E918BA" w:rsidRDefault="00F53C2C" w:rsidP="00E918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3C2C" w:rsidRPr="00E918BA" w:rsidTr="00E918BA">
        <w:tc>
          <w:tcPr>
            <w:tcW w:w="0" w:type="auto"/>
          </w:tcPr>
          <w:p w:rsidR="00F53C2C" w:rsidRPr="00E918BA" w:rsidRDefault="00F53C2C" w:rsidP="00E918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18B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F53C2C" w:rsidRPr="00E918BA" w:rsidRDefault="00F53C2C" w:rsidP="00E918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18BA">
              <w:rPr>
                <w:rFonts w:ascii="Times New Roman" w:hAnsi="Times New Roman"/>
                <w:sz w:val="24"/>
                <w:szCs w:val="24"/>
              </w:rPr>
              <w:t>11.50-12.35</w:t>
            </w:r>
          </w:p>
        </w:tc>
        <w:tc>
          <w:tcPr>
            <w:tcW w:w="2096" w:type="dxa"/>
          </w:tcPr>
          <w:p w:rsidR="00F53C2C" w:rsidRPr="00E918BA" w:rsidRDefault="00F53C2C" w:rsidP="00E918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69" w:type="dxa"/>
          </w:tcPr>
          <w:p w:rsidR="00F53C2C" w:rsidRPr="00E918BA" w:rsidRDefault="00F53C2C" w:rsidP="00E918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18BA">
              <w:rPr>
                <w:rFonts w:ascii="Times New Roman" w:hAnsi="Times New Roman"/>
                <w:sz w:val="24"/>
                <w:szCs w:val="24"/>
              </w:rPr>
              <w:t>Урок биологии                        в 10 классе</w:t>
            </w:r>
          </w:p>
        </w:tc>
        <w:tc>
          <w:tcPr>
            <w:tcW w:w="2234" w:type="dxa"/>
          </w:tcPr>
          <w:p w:rsidR="00F53C2C" w:rsidRPr="00E918BA" w:rsidRDefault="00F53C2C" w:rsidP="00E918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18BA">
              <w:rPr>
                <w:rFonts w:ascii="Times New Roman" w:hAnsi="Times New Roman"/>
                <w:sz w:val="24"/>
                <w:szCs w:val="24"/>
              </w:rPr>
              <w:t xml:space="preserve">Урок биологии                                              в 8 классе </w:t>
            </w:r>
          </w:p>
        </w:tc>
        <w:tc>
          <w:tcPr>
            <w:tcW w:w="2126" w:type="dxa"/>
          </w:tcPr>
          <w:p w:rsidR="00F53C2C" w:rsidRPr="00E918BA" w:rsidRDefault="00F53C2C" w:rsidP="00E918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18BA">
              <w:rPr>
                <w:rFonts w:ascii="Times New Roman" w:hAnsi="Times New Roman"/>
                <w:sz w:val="24"/>
                <w:szCs w:val="24"/>
              </w:rPr>
              <w:t>ЭК по биологии                           в 11 классе</w:t>
            </w:r>
          </w:p>
        </w:tc>
        <w:tc>
          <w:tcPr>
            <w:tcW w:w="2720" w:type="dxa"/>
          </w:tcPr>
          <w:p w:rsidR="00F53C2C" w:rsidRPr="00E918BA" w:rsidRDefault="00F53C2C" w:rsidP="00E918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1" w:type="dxa"/>
          </w:tcPr>
          <w:p w:rsidR="00F53C2C" w:rsidRPr="00E918BA" w:rsidRDefault="00F53C2C" w:rsidP="00E918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3C2C" w:rsidRPr="00E918BA" w:rsidTr="00E918BA">
        <w:tc>
          <w:tcPr>
            <w:tcW w:w="0" w:type="auto"/>
          </w:tcPr>
          <w:p w:rsidR="00F53C2C" w:rsidRPr="00E918BA" w:rsidRDefault="00F53C2C" w:rsidP="00E918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18BA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F53C2C" w:rsidRPr="00E918BA" w:rsidRDefault="00F53C2C" w:rsidP="00E918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18BA">
              <w:rPr>
                <w:rFonts w:ascii="Times New Roman" w:hAnsi="Times New Roman"/>
                <w:sz w:val="24"/>
                <w:szCs w:val="24"/>
              </w:rPr>
              <w:t>12.45-13.30</w:t>
            </w:r>
          </w:p>
        </w:tc>
        <w:tc>
          <w:tcPr>
            <w:tcW w:w="2096" w:type="dxa"/>
          </w:tcPr>
          <w:p w:rsidR="00F53C2C" w:rsidRPr="00E918BA" w:rsidRDefault="00F53C2C" w:rsidP="00E918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69" w:type="dxa"/>
          </w:tcPr>
          <w:p w:rsidR="00F53C2C" w:rsidRPr="00E918BA" w:rsidRDefault="00F53C2C" w:rsidP="00E918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18BA">
              <w:rPr>
                <w:rFonts w:ascii="Times New Roman" w:hAnsi="Times New Roman"/>
                <w:sz w:val="24"/>
                <w:szCs w:val="24"/>
              </w:rPr>
              <w:t>Урок  химии                                 в 8 классе</w:t>
            </w:r>
          </w:p>
        </w:tc>
        <w:tc>
          <w:tcPr>
            <w:tcW w:w="2234" w:type="dxa"/>
          </w:tcPr>
          <w:p w:rsidR="00F53C2C" w:rsidRPr="00E918BA" w:rsidRDefault="00F53C2C" w:rsidP="00E918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18BA">
              <w:rPr>
                <w:rFonts w:ascii="Times New Roman" w:hAnsi="Times New Roman"/>
                <w:sz w:val="24"/>
                <w:szCs w:val="24"/>
              </w:rPr>
              <w:t>Урок биологии                                           в 7 классе</w:t>
            </w:r>
          </w:p>
        </w:tc>
        <w:tc>
          <w:tcPr>
            <w:tcW w:w="2126" w:type="dxa"/>
          </w:tcPr>
          <w:p w:rsidR="00F53C2C" w:rsidRPr="00E918BA" w:rsidRDefault="00F53C2C" w:rsidP="00E918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18BA">
              <w:rPr>
                <w:rFonts w:ascii="Times New Roman" w:hAnsi="Times New Roman"/>
                <w:sz w:val="24"/>
                <w:szCs w:val="24"/>
              </w:rPr>
              <w:t>Урок биологии                                в 10 классе</w:t>
            </w:r>
          </w:p>
        </w:tc>
        <w:tc>
          <w:tcPr>
            <w:tcW w:w="2720" w:type="dxa"/>
          </w:tcPr>
          <w:p w:rsidR="00F53C2C" w:rsidRPr="00E918BA" w:rsidRDefault="00F53C2C" w:rsidP="00E918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1" w:type="dxa"/>
          </w:tcPr>
          <w:p w:rsidR="00F53C2C" w:rsidRPr="00E918BA" w:rsidRDefault="00F53C2C" w:rsidP="00E918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53C2C" w:rsidRPr="00E918BA" w:rsidTr="00E918BA">
        <w:trPr>
          <w:trHeight w:val="545"/>
        </w:trPr>
        <w:tc>
          <w:tcPr>
            <w:tcW w:w="0" w:type="auto"/>
          </w:tcPr>
          <w:p w:rsidR="00F53C2C" w:rsidRPr="00E918BA" w:rsidRDefault="00F53C2C" w:rsidP="00E918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18BA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F53C2C" w:rsidRPr="00E918BA" w:rsidRDefault="00F53C2C" w:rsidP="00E918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18BA">
              <w:rPr>
                <w:rFonts w:ascii="Times New Roman" w:hAnsi="Times New Roman"/>
                <w:sz w:val="24"/>
                <w:szCs w:val="24"/>
              </w:rPr>
              <w:t>13.35-14.29</w:t>
            </w:r>
          </w:p>
        </w:tc>
        <w:tc>
          <w:tcPr>
            <w:tcW w:w="2096" w:type="dxa"/>
          </w:tcPr>
          <w:p w:rsidR="00F53C2C" w:rsidRPr="00E918BA" w:rsidRDefault="00F53C2C" w:rsidP="00E918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18BA">
              <w:rPr>
                <w:rFonts w:ascii="Times New Roman" w:hAnsi="Times New Roman"/>
                <w:sz w:val="24"/>
                <w:szCs w:val="24"/>
              </w:rPr>
              <w:t>Кружок «Юный эколог»</w:t>
            </w:r>
          </w:p>
        </w:tc>
        <w:tc>
          <w:tcPr>
            <w:tcW w:w="2869" w:type="dxa"/>
          </w:tcPr>
          <w:p w:rsidR="00F53C2C" w:rsidRPr="00E918BA" w:rsidRDefault="00F53C2C" w:rsidP="00E918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18BA">
              <w:rPr>
                <w:rFonts w:ascii="Times New Roman" w:hAnsi="Times New Roman"/>
                <w:sz w:val="24"/>
                <w:szCs w:val="24"/>
              </w:rPr>
              <w:t>Внеурочная деятельность по химии</w:t>
            </w:r>
          </w:p>
        </w:tc>
        <w:tc>
          <w:tcPr>
            <w:tcW w:w="2234" w:type="dxa"/>
          </w:tcPr>
          <w:p w:rsidR="00F53C2C" w:rsidRPr="00E918BA" w:rsidRDefault="00F53C2C" w:rsidP="00E918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18BA">
              <w:rPr>
                <w:rFonts w:ascii="Times New Roman" w:hAnsi="Times New Roman"/>
                <w:sz w:val="24"/>
                <w:szCs w:val="24"/>
              </w:rPr>
              <w:t>Внеклассная работа по биологии</w:t>
            </w:r>
          </w:p>
        </w:tc>
        <w:tc>
          <w:tcPr>
            <w:tcW w:w="2126" w:type="dxa"/>
          </w:tcPr>
          <w:p w:rsidR="00F53C2C" w:rsidRPr="00E918BA" w:rsidRDefault="00F53C2C" w:rsidP="00E918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0" w:type="dxa"/>
          </w:tcPr>
          <w:p w:rsidR="00F53C2C" w:rsidRPr="00E918BA" w:rsidRDefault="00F53C2C" w:rsidP="00E918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18BA">
              <w:rPr>
                <w:rFonts w:ascii="Times New Roman" w:hAnsi="Times New Roman"/>
                <w:sz w:val="24"/>
                <w:szCs w:val="24"/>
              </w:rPr>
              <w:t>Внеурочная деятельность по Биологии</w:t>
            </w:r>
          </w:p>
        </w:tc>
        <w:tc>
          <w:tcPr>
            <w:tcW w:w="1391" w:type="dxa"/>
          </w:tcPr>
          <w:p w:rsidR="00F53C2C" w:rsidRPr="00E918BA" w:rsidRDefault="00F53C2C" w:rsidP="00E918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53C2C" w:rsidRPr="00DD07CA" w:rsidRDefault="00F53C2C">
      <w:pPr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sectPr w:rsidR="00F53C2C" w:rsidRPr="00DD07CA" w:rsidSect="00C16170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A5B28"/>
    <w:rsid w:val="00092025"/>
    <w:rsid w:val="00317E07"/>
    <w:rsid w:val="00542B29"/>
    <w:rsid w:val="00A228B0"/>
    <w:rsid w:val="00AB6451"/>
    <w:rsid w:val="00C16170"/>
    <w:rsid w:val="00DA5B28"/>
    <w:rsid w:val="00DD07CA"/>
    <w:rsid w:val="00E918BA"/>
    <w:rsid w:val="00E930ED"/>
    <w:rsid w:val="00F53C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30ED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C16170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30</TotalTime>
  <Pages>1</Pages>
  <Words>260</Words>
  <Characters>1486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user5</cp:lastModifiedBy>
  <cp:revision>6</cp:revision>
  <dcterms:created xsi:type="dcterms:W3CDTF">2022-06-08T06:26:00Z</dcterms:created>
  <dcterms:modified xsi:type="dcterms:W3CDTF">2022-06-15T07:48:00Z</dcterms:modified>
</cp:coreProperties>
</file>